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793" w:rsidRDefault="00782793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61.5pt;rotation:180;visibility:visible">
            <v:imagedata r:id="rId4" o:title=""/>
          </v:shape>
        </w:pict>
      </w:r>
    </w:p>
    <w:p w:rsidR="00782793" w:rsidRDefault="00782793"/>
    <w:p w:rsidR="00782793" w:rsidRDefault="00782793"/>
    <w:p w:rsidR="00782793" w:rsidRDefault="00782793"/>
    <w:p w:rsidR="00782793" w:rsidRDefault="00782793">
      <w:r>
        <w:rPr>
          <w:noProof/>
          <w:lang w:eastAsia="ru-RU"/>
        </w:rPr>
        <w:pict>
          <v:shape id="Рисунок 2" o:spid="_x0000_i1026" type="#_x0000_t75" style="width:468pt;height:661.5pt;rotation:180;visibility:visible">
            <v:imagedata r:id="rId5" o:title=""/>
          </v:shape>
        </w:pict>
      </w:r>
    </w:p>
    <w:sectPr w:rsidR="00782793" w:rsidSect="003E7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68BB"/>
    <w:rsid w:val="002612E0"/>
    <w:rsid w:val="003E7708"/>
    <w:rsid w:val="0048025F"/>
    <w:rsid w:val="004E0CDD"/>
    <w:rsid w:val="00541196"/>
    <w:rsid w:val="00771CE8"/>
    <w:rsid w:val="00782793"/>
    <w:rsid w:val="008168BB"/>
    <w:rsid w:val="008C7F76"/>
    <w:rsid w:val="00A60075"/>
    <w:rsid w:val="00C52464"/>
    <w:rsid w:val="00F40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70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16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6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</Words>
  <Characters>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KS</cp:lastModifiedBy>
  <cp:revision>3</cp:revision>
  <dcterms:created xsi:type="dcterms:W3CDTF">2012-02-13T20:10:00Z</dcterms:created>
  <dcterms:modified xsi:type="dcterms:W3CDTF">2012-02-14T12:20:00Z</dcterms:modified>
</cp:coreProperties>
</file>