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B08" w:rsidRDefault="00936B08">
      <w:r w:rsidRPr="00BA22E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1.5pt;rotation:180;visibility:visible">
            <v:imagedata r:id="rId4" o:title=""/>
          </v:shape>
        </w:pict>
      </w:r>
    </w:p>
    <w:p w:rsidR="00936B08" w:rsidRDefault="00936B08"/>
    <w:p w:rsidR="00936B08" w:rsidRDefault="00936B08"/>
    <w:p w:rsidR="00936B08" w:rsidRDefault="00936B08">
      <w:r w:rsidRPr="00BA22E3">
        <w:rPr>
          <w:noProof/>
          <w:lang w:eastAsia="ru-RU"/>
        </w:rPr>
        <w:pict>
          <v:shape id="Рисунок 2" o:spid="_x0000_i1026" type="#_x0000_t75" style="width:468pt;height:661.5pt;rotation:180;visibility:visible">
            <v:imagedata r:id="rId5" o:title=""/>
          </v:shape>
        </w:pict>
      </w:r>
    </w:p>
    <w:p w:rsidR="00936B08" w:rsidRDefault="00936B08"/>
    <w:p w:rsidR="00936B08" w:rsidRDefault="00936B08"/>
    <w:p w:rsidR="00936B08" w:rsidRDefault="00936B08">
      <w:r w:rsidRPr="00BA22E3">
        <w:rPr>
          <w:noProof/>
          <w:lang w:eastAsia="ru-RU"/>
        </w:rPr>
        <w:pict>
          <v:shape id="Рисунок 3" o:spid="_x0000_i1027" type="#_x0000_t75" style="width:468pt;height:661.5pt;rotation:180;visibility:visible">
            <v:imagedata r:id="rId6" o:title=""/>
          </v:shape>
        </w:pict>
      </w:r>
    </w:p>
    <w:sectPr w:rsidR="00936B08" w:rsidSect="00366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5079"/>
    <w:rsid w:val="00117F7B"/>
    <w:rsid w:val="0036663C"/>
    <w:rsid w:val="003B3CD6"/>
    <w:rsid w:val="00683C10"/>
    <w:rsid w:val="00936B08"/>
    <w:rsid w:val="00AB5079"/>
    <w:rsid w:val="00B95027"/>
    <w:rsid w:val="00BA2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63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B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5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3</Pages>
  <Words>1</Words>
  <Characters>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KS</cp:lastModifiedBy>
  <cp:revision>2</cp:revision>
  <dcterms:created xsi:type="dcterms:W3CDTF">2012-02-13T20:12:00Z</dcterms:created>
  <dcterms:modified xsi:type="dcterms:W3CDTF">2012-02-14T12:21:00Z</dcterms:modified>
</cp:coreProperties>
</file>